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1298" w:rsidRPr="00177277" w:rsidRDefault="00177277">
      <w:pPr>
        <w:rPr>
          <w:rFonts w:ascii="Griech2" w:hAnsi="Griech2"/>
        </w:rPr>
      </w:pPr>
      <w:bookmarkStart w:id="0" w:name="_GoBack"/>
      <w:bookmarkEnd w:id="0"/>
      <w:r>
        <w:rPr>
          <w:rFonts w:ascii="Griech2" w:hAnsi="Griech2"/>
        </w:rPr>
        <w:t>Griech2</w:t>
      </w:r>
    </w:p>
    <w:sectPr w:rsidR="00361298" w:rsidRPr="0017727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84497B1-A58C-40C4-8ADE-8CA83F10B20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riech2">
    <w:panose1 w:val="02027200000000000000"/>
    <w:charset w:val="00"/>
    <w:family w:val="roman"/>
    <w:pitch w:val="variable"/>
    <w:sig w:usb0="00000003" w:usb1="00000000" w:usb2="00000000" w:usb3="00000000" w:csb0="00000001" w:csb1="00000000"/>
    <w:embedRegular r:id="rId2" w:fontKey="{A1DF6361-5285-4F79-AC60-644FF796363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922D8798-D2FB-4E27-BC28-678BDCB111C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embedTrueTypeFonts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51C"/>
    <w:rsid w:val="000F351C"/>
    <w:rsid w:val="00177277"/>
    <w:rsid w:val="00273A6D"/>
    <w:rsid w:val="003A171E"/>
    <w:rsid w:val="00604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65FBE0-12EF-474A-BF78-0C5B2C16B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Grich2%20Zeichensatz\Griech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Griech2.dotx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Gredelj</dc:creator>
  <cp:keywords/>
  <dc:description/>
  <cp:lastModifiedBy>Robert Gredelj</cp:lastModifiedBy>
  <cp:revision>1</cp:revision>
  <dcterms:created xsi:type="dcterms:W3CDTF">2019-11-30T07:15:00Z</dcterms:created>
  <dcterms:modified xsi:type="dcterms:W3CDTF">2019-11-30T07:16:00Z</dcterms:modified>
</cp:coreProperties>
</file>